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5AB6E" w14:textId="75315C09" w:rsidR="00E16E8C" w:rsidRDefault="00141A46">
      <w:pPr>
        <w:pStyle w:val="1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彰化縣鹿鳴國民中學</w:t>
      </w:r>
      <w:r w:rsidR="009C4E6D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7"/>
        <w:gridCol w:w="3172"/>
        <w:gridCol w:w="1487"/>
        <w:gridCol w:w="3164"/>
      </w:tblGrid>
      <w:tr w:rsidR="00E16E8C" w14:paraId="464F8A9A" w14:textId="77777777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5E61C5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D98EFE" w14:textId="77777777" w:rsidR="00E16E8C" w:rsidRDefault="00141A46">
            <w:pPr>
              <w:pStyle w:val="1"/>
              <w:jc w:val="center"/>
            </w:pPr>
            <w:r>
              <w:rPr>
                <w:rStyle w:val="10"/>
                <w:rFonts w:ascii="標楷體" w:eastAsia="標楷體" w:hAnsi="標楷體"/>
                <w:sz w:val="36"/>
              </w:rPr>
              <w:t>全民國防教育日(9月3日)宣導活動</w:t>
            </w:r>
          </w:p>
        </w:tc>
      </w:tr>
      <w:tr w:rsidR="00E16E8C" w14:paraId="137440A2" w14:textId="77777777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851819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FA7556" w14:textId="1FD0DB8D" w:rsidR="00E16E8C" w:rsidRDefault="00524315">
            <w:pPr>
              <w:pStyle w:val="1"/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/>
                <w:color w:val="FF0000"/>
                <w:sz w:val="36"/>
              </w:rPr>
              <w:t>113/08/30</w:t>
            </w:r>
          </w:p>
        </w:tc>
      </w:tr>
      <w:tr w:rsidR="00E16E8C" w14:paraId="1F6480FB" w14:textId="77777777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E038E7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E213037" w14:textId="77777777" w:rsidR="00E16E8C" w:rsidRDefault="00524315">
            <w:pPr>
              <w:pStyle w:val="1"/>
              <w:jc w:val="center"/>
              <w:rPr>
                <w:rStyle w:val="10"/>
                <w:rFonts w:ascii="Apple Color Emoji" w:eastAsia="Apple Color Emoji" w:hAnsi="Apple Color Emoji" w:cs="Apple Color Emoji" w:hint="eastAsia"/>
                <w:sz w:val="36"/>
              </w:rPr>
            </w:pPr>
            <w:r>
              <w:rPr>
                <w:rStyle w:val="10"/>
                <w:rFonts w:ascii="標楷體" w:eastAsia="標楷體" w:hAnsi="標楷體" w:cs="PMingLiU" w:hint="eastAsia"/>
                <w:sz w:val="36"/>
              </w:rPr>
              <w:t>校長：許毅貞</w:t>
            </w:r>
          </w:p>
          <w:p w14:paraId="4DF3DCA5" w14:textId="5B65058D" w:rsidR="00524315" w:rsidRDefault="00524315">
            <w:pPr>
              <w:pStyle w:val="1"/>
              <w:jc w:val="center"/>
              <w:rPr>
                <w:rFonts w:hint="eastAsia"/>
              </w:rPr>
            </w:pPr>
            <w:r w:rsidRPr="00524315">
              <w:rPr>
                <w:rStyle w:val="10"/>
                <w:rFonts w:ascii="標楷體" w:eastAsia="標楷體" w:hAnsi="標楷體" w:cs="PMingLiU" w:hint="eastAsia"/>
                <w:sz w:val="36"/>
              </w:rPr>
              <w:t>總務主任：李清交</w:t>
            </w:r>
          </w:p>
        </w:tc>
      </w:tr>
      <w:tr w:rsidR="00E16E8C" w14:paraId="51D7B98E" w14:textId="77777777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B4EB42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B22728" w14:textId="77777777" w:rsidR="00E16E8C" w:rsidRDefault="00141A46">
            <w:pPr>
              <w:pStyle w:val="1"/>
            </w:pPr>
            <w:r>
              <w:rPr>
                <w:rStyle w:val="10"/>
                <w:rFonts w:ascii="標楷體" w:eastAsia="標楷體" w:hAnsi="標楷體" w:cs="PMingLiU"/>
                <w:sz w:val="36"/>
              </w:rPr>
              <w:t>全校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94FDD3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DA6EC1" w14:textId="05CE2C2E" w:rsidR="00E16E8C" w:rsidRDefault="00524315">
            <w:pPr>
              <w:pStyle w:val="1"/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660</w:t>
            </w:r>
          </w:p>
        </w:tc>
      </w:tr>
      <w:tr w:rsidR="00E16E8C" w14:paraId="372BC8F7" w14:textId="77777777" w:rsidTr="00524315">
        <w:trPr>
          <w:cantSplit/>
          <w:trHeight w:val="1833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F65573" w14:textId="6AB7250A" w:rsidR="00E16E8C" w:rsidRDefault="00141A46" w:rsidP="00524315">
            <w:pPr>
              <w:pStyle w:val="1"/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導綱 要</w:t>
            </w:r>
          </w:p>
        </w:tc>
        <w:tc>
          <w:tcPr>
            <w:tcW w:w="7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3906F4" w14:textId="3DDA6CF4" w:rsidR="00E16E8C" w:rsidRDefault="00524315">
            <w:pPr>
              <w:pStyle w:val="1"/>
              <w:rPr>
                <w:rFonts w:ascii="標楷體" w:eastAsia="標楷體" w:hAnsi="標楷體" w:cs="PMingLiU"/>
                <w:sz w:val="36"/>
              </w:rPr>
            </w:pPr>
            <w:r>
              <w:rPr>
                <w:rFonts w:ascii="標楷體" w:eastAsia="標楷體" w:hAnsi="標楷體" w:cs="PMingLiU"/>
                <w:sz w:val="36"/>
              </w:rPr>
              <w:t>1.</w:t>
            </w:r>
            <w:r w:rsidR="00141A46">
              <w:rPr>
                <w:rFonts w:ascii="標楷體" w:eastAsia="標楷體" w:hAnsi="標楷體" w:cs="PMingLiU"/>
                <w:sz w:val="36"/>
              </w:rPr>
              <w:t>宣導保衛國家是責任也是義務。</w:t>
            </w:r>
          </w:p>
          <w:p w14:paraId="6ACC80E0" w14:textId="7F92A2C4" w:rsidR="00E16E8C" w:rsidRDefault="00524315">
            <w:pPr>
              <w:pStyle w:val="1"/>
              <w:rPr>
                <w:rFonts w:ascii="標楷體" w:eastAsia="標楷體" w:hAnsi="標楷體" w:cs="PMingLiU"/>
                <w:sz w:val="36"/>
              </w:rPr>
            </w:pPr>
            <w:r>
              <w:rPr>
                <w:rFonts w:ascii="標楷體" w:eastAsia="標楷體" w:hAnsi="標楷體" w:cs="PMingLiU"/>
                <w:sz w:val="36"/>
              </w:rPr>
              <w:t>2.</w:t>
            </w:r>
            <w:r>
              <w:rPr>
                <w:rFonts w:ascii="標楷體" w:eastAsia="標楷體" w:hAnsi="標楷體" w:cs="PMingLiU" w:hint="eastAsia"/>
                <w:sz w:val="36"/>
              </w:rPr>
              <w:t>培養全民國防精神</w:t>
            </w:r>
          </w:p>
          <w:p w14:paraId="377B44B8" w14:textId="2FB6BD08" w:rsidR="00524315" w:rsidRDefault="00524315">
            <w:pPr>
              <w:pStyle w:val="1"/>
              <w:rPr>
                <w:rFonts w:ascii="標楷體" w:eastAsia="標楷體" w:hAnsi="標楷體" w:cs="PMingLiU" w:hint="eastAsia"/>
                <w:sz w:val="36"/>
              </w:rPr>
            </w:pPr>
            <w:r>
              <w:rPr>
                <w:rFonts w:ascii="標楷體" w:eastAsia="標楷體" w:hAnsi="標楷體" w:cs="PMingLiU"/>
                <w:sz w:val="36"/>
              </w:rPr>
              <w:t>3.</w:t>
            </w:r>
            <w:r>
              <w:rPr>
                <w:rFonts w:ascii="標楷體" w:eastAsia="標楷體" w:hAnsi="標楷體" w:cs="PMingLiU" w:hint="eastAsia"/>
                <w:sz w:val="36"/>
              </w:rPr>
              <w:t>當危機來臨時我們可以怎麼做。</w:t>
            </w:r>
          </w:p>
          <w:p w14:paraId="42790118" w14:textId="77777777" w:rsidR="00E16E8C" w:rsidRDefault="00E16E8C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  <w:tr w:rsidR="00E16E8C" w14:paraId="48D16F8D" w14:textId="77777777">
        <w:trPr>
          <w:cantSplit/>
          <w:trHeight w:val="4131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C97E01" w14:textId="77777777" w:rsidR="00E16E8C" w:rsidRDefault="00141A46">
            <w:pPr>
              <w:pStyle w:val="1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3B0C6" w14:textId="33794B15" w:rsidR="00524315" w:rsidRDefault="00524315">
            <w:pPr>
              <w:pStyle w:val="1"/>
              <w:jc w:val="center"/>
            </w:pPr>
          </w:p>
          <w:p w14:paraId="7EBC020E" w14:textId="10B66FAC" w:rsidR="00E16E8C" w:rsidRDefault="00E16E8C" w:rsidP="00524315">
            <w:pPr>
              <w:rPr>
                <w:rFonts w:hint="eastAsia"/>
              </w:rPr>
            </w:pPr>
          </w:p>
          <w:p w14:paraId="0DA7D6BD" w14:textId="300DA57F" w:rsidR="00524315" w:rsidRDefault="00524315" w:rsidP="00524315">
            <w:pPr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164B4EE" wp14:editId="167B979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140335</wp:posOffset>
                  </wp:positionV>
                  <wp:extent cx="2967990" cy="2225040"/>
                  <wp:effectExtent l="0" t="0" r="3810" b="1016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3訓育組_250120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5C9AD" w14:textId="337194C5" w:rsidR="00524315" w:rsidRDefault="00524315" w:rsidP="00524315">
            <w:pPr>
              <w:rPr>
                <w:rFonts w:hint="eastAsia"/>
              </w:rPr>
            </w:pPr>
          </w:p>
          <w:p w14:paraId="5C76FAD1" w14:textId="232D1D1E" w:rsidR="00524315" w:rsidRDefault="00524315" w:rsidP="00524315">
            <w:pPr>
              <w:rPr>
                <w:rFonts w:hint="eastAsia"/>
              </w:rPr>
            </w:pPr>
          </w:p>
          <w:p w14:paraId="5B80FF43" w14:textId="20F93546" w:rsidR="00524315" w:rsidRDefault="00524315" w:rsidP="00524315">
            <w:pPr>
              <w:rPr>
                <w:rFonts w:hint="eastAsia"/>
              </w:rPr>
            </w:pPr>
          </w:p>
          <w:p w14:paraId="7ECD9749" w14:textId="157460F6" w:rsidR="00524315" w:rsidRDefault="00524315" w:rsidP="00524315">
            <w:pPr>
              <w:rPr>
                <w:rFonts w:hint="eastAsia"/>
              </w:rPr>
            </w:pPr>
          </w:p>
          <w:p w14:paraId="3031C594" w14:textId="76CAB394" w:rsidR="00524315" w:rsidRDefault="00524315" w:rsidP="00524315">
            <w:pPr>
              <w:rPr>
                <w:rFonts w:hint="eastAsia"/>
              </w:rPr>
            </w:pPr>
          </w:p>
          <w:p w14:paraId="7186CE28" w14:textId="59583138" w:rsidR="00524315" w:rsidRDefault="00524315" w:rsidP="0052431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E0E8913" wp14:editId="6A762963">
                  <wp:simplePos x="0" y="0"/>
                  <wp:positionH relativeFrom="column">
                    <wp:posOffset>3139440</wp:posOffset>
                  </wp:positionH>
                  <wp:positionV relativeFrom="paragraph">
                    <wp:posOffset>63500</wp:posOffset>
                  </wp:positionV>
                  <wp:extent cx="1748790" cy="3583305"/>
                  <wp:effectExtent l="0" t="0" r="3810" b="0"/>
                  <wp:wrapNone/>
                  <wp:docPr id="4" name="圖片 4" descr="LINE_ALBUM_113訓育組_2501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_ALBUM_113訓育組_250120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6" r="24241"/>
                          <a:stretch/>
                        </pic:blipFill>
                        <pic:spPr bwMode="auto">
                          <a:xfrm>
                            <a:off x="0" y="0"/>
                            <a:ext cx="174879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FD495" w14:textId="530E38D6" w:rsidR="00524315" w:rsidRDefault="00524315" w:rsidP="00524315">
            <w:pPr>
              <w:rPr>
                <w:rFonts w:hint="eastAsia"/>
              </w:rPr>
            </w:pPr>
          </w:p>
          <w:p w14:paraId="1DAB424E" w14:textId="1E21DCD9" w:rsidR="00524315" w:rsidRDefault="00524315" w:rsidP="00524315">
            <w:pPr>
              <w:rPr>
                <w:rFonts w:hint="eastAsia"/>
              </w:rPr>
            </w:pPr>
          </w:p>
          <w:p w14:paraId="4E1B6C92" w14:textId="77777777" w:rsidR="00524315" w:rsidRDefault="00524315" w:rsidP="00524315">
            <w:pPr>
              <w:rPr>
                <w:rFonts w:hint="eastAsia"/>
              </w:rPr>
            </w:pPr>
          </w:p>
          <w:p w14:paraId="0D210CC3" w14:textId="489DF87C" w:rsidR="00524315" w:rsidRDefault="00524315" w:rsidP="00524315">
            <w:pPr>
              <w:rPr>
                <w:rFonts w:hint="eastAsia"/>
              </w:rPr>
            </w:pPr>
          </w:p>
          <w:p w14:paraId="47F341A6" w14:textId="5265B838" w:rsidR="00524315" w:rsidRDefault="00524315" w:rsidP="00524315">
            <w:pPr>
              <w:rPr>
                <w:rFonts w:hint="eastAsia"/>
              </w:rPr>
            </w:pPr>
          </w:p>
          <w:p w14:paraId="5A2A489B" w14:textId="1D77CB29" w:rsidR="00524315" w:rsidRDefault="00524315" w:rsidP="00524315">
            <w:pPr>
              <w:rPr>
                <w:rFonts w:hint="eastAsia"/>
              </w:rPr>
            </w:pPr>
          </w:p>
          <w:p w14:paraId="23305134" w14:textId="4F7BB4DD" w:rsidR="00524315" w:rsidRDefault="00524315" w:rsidP="00524315">
            <w:pPr>
              <w:rPr>
                <w:rFonts w:hint="eastAsia"/>
              </w:rPr>
            </w:pPr>
          </w:p>
          <w:p w14:paraId="0FA80B24" w14:textId="4729DEF4" w:rsidR="00524315" w:rsidRDefault="00524315" w:rsidP="00524315">
            <w:pPr>
              <w:rPr>
                <w:rFonts w:hint="eastAsia"/>
              </w:rPr>
            </w:pPr>
          </w:p>
          <w:p w14:paraId="3CC00FFD" w14:textId="6D5F107E" w:rsidR="00524315" w:rsidRDefault="00524315" w:rsidP="00524315">
            <w:pPr>
              <w:rPr>
                <w:rFonts w:hint="eastAsia"/>
              </w:rPr>
            </w:pPr>
          </w:p>
          <w:p w14:paraId="2F322152" w14:textId="1287BF68" w:rsidR="00524315" w:rsidRDefault="00524315" w:rsidP="00524315">
            <w:pPr>
              <w:rPr>
                <w:rFonts w:hint="eastAsia"/>
              </w:rPr>
            </w:pPr>
          </w:p>
          <w:p w14:paraId="31351A69" w14:textId="7CC6AC8E" w:rsidR="00524315" w:rsidRDefault="00524315" w:rsidP="0052431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604A2A83" wp14:editId="41A542E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52705</wp:posOffset>
                  </wp:positionV>
                  <wp:extent cx="2962910" cy="2362835"/>
                  <wp:effectExtent l="0" t="0" r="8890" b="0"/>
                  <wp:wrapNone/>
                  <wp:docPr id="5" name="圖片 5" descr="LINE_ALBUM_113訓育組_2501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E_ALBUM_113訓育組_250120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1"/>
                          <a:stretch/>
                        </pic:blipFill>
                        <pic:spPr bwMode="auto">
                          <a:xfrm>
                            <a:off x="0" y="0"/>
                            <a:ext cx="2962910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2FCE5" w14:textId="5FC67D35" w:rsidR="00524315" w:rsidRDefault="00524315" w:rsidP="00524315">
            <w:pPr>
              <w:rPr>
                <w:rFonts w:hint="eastAsia"/>
              </w:rPr>
            </w:pPr>
          </w:p>
          <w:p w14:paraId="6DECB35B" w14:textId="0EB567AF" w:rsidR="00524315" w:rsidRDefault="00524315" w:rsidP="00524315">
            <w:pPr>
              <w:rPr>
                <w:rFonts w:hint="eastAsia"/>
              </w:rPr>
            </w:pPr>
          </w:p>
          <w:p w14:paraId="2CA9A5EB" w14:textId="77777777" w:rsidR="00524315" w:rsidRDefault="00524315" w:rsidP="00524315">
            <w:pPr>
              <w:rPr>
                <w:rFonts w:hint="eastAsia"/>
              </w:rPr>
            </w:pPr>
          </w:p>
          <w:p w14:paraId="034EE597" w14:textId="57D4A5B3" w:rsidR="00524315" w:rsidRDefault="00524315" w:rsidP="00524315">
            <w:pPr>
              <w:rPr>
                <w:rFonts w:hint="eastAsia"/>
              </w:rPr>
            </w:pPr>
          </w:p>
          <w:p w14:paraId="66BE466E" w14:textId="77777777" w:rsidR="00524315" w:rsidRDefault="00524315" w:rsidP="00524315">
            <w:pPr>
              <w:rPr>
                <w:rFonts w:hint="eastAsia"/>
              </w:rPr>
            </w:pPr>
          </w:p>
          <w:p w14:paraId="43707D26" w14:textId="77777777" w:rsidR="00524315" w:rsidRDefault="00524315" w:rsidP="00524315">
            <w:pPr>
              <w:rPr>
                <w:rFonts w:hint="eastAsia"/>
              </w:rPr>
            </w:pPr>
          </w:p>
          <w:p w14:paraId="4D7DF252" w14:textId="77777777" w:rsidR="00524315" w:rsidRDefault="00524315" w:rsidP="00524315">
            <w:pPr>
              <w:rPr>
                <w:rFonts w:hint="eastAsia"/>
              </w:rPr>
            </w:pPr>
          </w:p>
          <w:p w14:paraId="73C6139F" w14:textId="77777777" w:rsidR="00524315" w:rsidRDefault="00524315" w:rsidP="00524315">
            <w:pPr>
              <w:rPr>
                <w:rFonts w:hint="eastAsia"/>
              </w:rPr>
            </w:pPr>
          </w:p>
          <w:p w14:paraId="10EBA0D1" w14:textId="77777777" w:rsidR="00524315" w:rsidRDefault="00524315" w:rsidP="00524315">
            <w:pPr>
              <w:rPr>
                <w:rFonts w:hint="eastAsia"/>
              </w:rPr>
            </w:pPr>
          </w:p>
          <w:p w14:paraId="3A8534B0" w14:textId="77777777" w:rsidR="00524315" w:rsidRDefault="00524315" w:rsidP="00524315">
            <w:pPr>
              <w:rPr>
                <w:rFonts w:hint="eastAsia"/>
              </w:rPr>
            </w:pPr>
          </w:p>
          <w:p w14:paraId="234317B6" w14:textId="77777777" w:rsidR="00524315" w:rsidRDefault="00524315" w:rsidP="00524315">
            <w:pPr>
              <w:rPr>
                <w:rFonts w:hint="eastAsia"/>
              </w:rPr>
            </w:pPr>
          </w:p>
          <w:p w14:paraId="5FF15770" w14:textId="77777777" w:rsidR="00524315" w:rsidRDefault="00524315" w:rsidP="00524315">
            <w:pPr>
              <w:rPr>
                <w:rFonts w:hint="eastAsia"/>
              </w:rPr>
            </w:pPr>
          </w:p>
          <w:p w14:paraId="48B457FA" w14:textId="77777777" w:rsidR="00524315" w:rsidRDefault="00524315" w:rsidP="00524315">
            <w:pPr>
              <w:rPr>
                <w:rFonts w:hint="eastAsia"/>
              </w:rPr>
            </w:pPr>
          </w:p>
          <w:p w14:paraId="499FE810" w14:textId="77777777" w:rsidR="00524315" w:rsidRDefault="00524315" w:rsidP="00524315">
            <w:pPr>
              <w:rPr>
                <w:rFonts w:hint="eastAsia"/>
              </w:rPr>
            </w:pPr>
          </w:p>
          <w:p w14:paraId="16968A47" w14:textId="77777777" w:rsidR="00524315" w:rsidRDefault="00524315" w:rsidP="00524315">
            <w:pPr>
              <w:rPr>
                <w:rFonts w:hint="eastAsia"/>
              </w:rPr>
            </w:pPr>
          </w:p>
          <w:p w14:paraId="28437ED1" w14:textId="77777777" w:rsidR="00524315" w:rsidRDefault="00524315" w:rsidP="00524315">
            <w:pPr>
              <w:rPr>
                <w:rFonts w:hint="eastAsia"/>
              </w:rPr>
            </w:pPr>
          </w:p>
          <w:p w14:paraId="772C50F5" w14:textId="77777777" w:rsidR="00524315" w:rsidRDefault="00524315" w:rsidP="00524315">
            <w:pPr>
              <w:rPr>
                <w:rFonts w:hint="eastAsia"/>
              </w:rPr>
            </w:pPr>
          </w:p>
          <w:p w14:paraId="04CA94B2" w14:textId="037713C4" w:rsidR="00524315" w:rsidRDefault="00524315" w:rsidP="00524315">
            <w:pPr>
              <w:rPr>
                <w:rFonts w:hint="eastAsia"/>
              </w:rPr>
            </w:pPr>
          </w:p>
          <w:p w14:paraId="7B20BD39" w14:textId="4CE6F10C" w:rsidR="00524315" w:rsidRPr="00524315" w:rsidRDefault="00524315" w:rsidP="00524315">
            <w:pPr>
              <w:rPr>
                <w:rFonts w:hint="eastAsia"/>
              </w:rPr>
            </w:pPr>
          </w:p>
        </w:tc>
      </w:tr>
    </w:tbl>
    <w:p w14:paraId="25B142F9" w14:textId="42355495" w:rsidR="00E16E8C" w:rsidRDefault="00141A46">
      <w:pPr>
        <w:pStyle w:val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 </w:t>
      </w:r>
      <w:r w:rsidR="00524315">
        <w:rPr>
          <w:rFonts w:ascii="標楷體" w:eastAsia="標楷體" w:hAnsi="標楷體" w:hint="eastAsia"/>
          <w:sz w:val="28"/>
          <w:szCs w:val="28"/>
        </w:rPr>
        <w:t>江宣怡</w:t>
      </w:r>
      <w:r>
        <w:rPr>
          <w:rFonts w:ascii="標楷體" w:eastAsia="標楷體" w:hAnsi="標楷體"/>
          <w:sz w:val="28"/>
          <w:szCs w:val="28"/>
        </w:rPr>
        <w:t xml:space="preserve">               單位主管： </w:t>
      </w:r>
      <w:r w:rsidR="00524315">
        <w:rPr>
          <w:rFonts w:ascii="標楷體" w:eastAsia="標楷體" w:hAnsi="標楷體" w:hint="eastAsia"/>
          <w:sz w:val="28"/>
          <w:szCs w:val="28"/>
        </w:rPr>
        <w:t>謝淑琴</w:t>
      </w:r>
      <w:r>
        <w:rPr>
          <w:rFonts w:ascii="標楷體" w:eastAsia="標楷體" w:hAnsi="標楷體"/>
          <w:sz w:val="28"/>
          <w:szCs w:val="28"/>
        </w:rPr>
        <w:t xml:space="preserve">             校長：</w:t>
      </w:r>
      <w:r w:rsidR="00524315">
        <w:rPr>
          <w:rFonts w:ascii="標楷體" w:eastAsia="標楷體" w:hAnsi="標楷體" w:hint="eastAsia"/>
          <w:sz w:val="28"/>
          <w:szCs w:val="28"/>
        </w:rPr>
        <w:t>許毅貞</w:t>
      </w:r>
      <w:r>
        <w:rPr>
          <w:rFonts w:ascii="標楷體" w:eastAsia="標楷體" w:hAnsi="標楷體"/>
          <w:sz w:val="28"/>
          <w:szCs w:val="28"/>
        </w:rPr>
        <w:t xml:space="preserve">     </w:t>
      </w:r>
    </w:p>
    <w:p w14:paraId="1C6320A1" w14:textId="77777777" w:rsidR="00E16E8C" w:rsidRDefault="00141A46">
      <w:pPr>
        <w:pStyle w:val="1"/>
        <w:pageBreakBefore/>
      </w:pPr>
      <w:r>
        <w:rPr>
          <w:rStyle w:val="10"/>
          <w:rFonts w:ascii="PMingLiU" w:eastAsia="標楷體" w:hAnsi="PMingLiU"/>
          <w:b/>
          <w:sz w:val="28"/>
          <w:szCs w:val="28"/>
        </w:rPr>
        <w:lastRenderedPageBreak/>
        <w:t>附件二</w:t>
      </w:r>
      <w:r>
        <w:rPr>
          <w:rStyle w:val="10"/>
          <w:rFonts w:ascii="PMingLiU" w:eastAsia="標楷體" w:hAnsi="PMingLiU"/>
          <w:b/>
          <w:sz w:val="28"/>
          <w:szCs w:val="28"/>
        </w:rPr>
        <w:t xml:space="preserve">-2  </w:t>
      </w:r>
      <w:r>
        <w:rPr>
          <w:rStyle w:val="10"/>
          <w:rFonts w:ascii="PMingLiU" w:eastAsia="標楷體" w:hAnsi="PMingLiU"/>
          <w:b/>
          <w:sz w:val="20"/>
          <w:szCs w:val="20"/>
        </w:rPr>
        <w:t>(</w:t>
      </w:r>
      <w:r>
        <w:rPr>
          <w:rStyle w:val="10"/>
          <w:rFonts w:ascii="PMingLiU" w:eastAsia="標楷體" w:hAnsi="PMingLiU"/>
          <w:b/>
          <w:sz w:val="20"/>
          <w:szCs w:val="20"/>
        </w:rPr>
        <w:t>至少三項活動，一為配合全民國防教育日，一為防空演習，另一為平時宣導</w:t>
      </w:r>
      <w:r>
        <w:rPr>
          <w:rStyle w:val="10"/>
          <w:rFonts w:ascii="PMingLiU" w:eastAsia="標楷體" w:hAnsi="PMingLiU"/>
          <w:b/>
          <w:sz w:val="20"/>
          <w:szCs w:val="20"/>
        </w:rPr>
        <w:t>)</w:t>
      </w:r>
    </w:p>
    <w:p w14:paraId="21E76F9F" w14:textId="2ADE533C" w:rsidR="00E16E8C" w:rsidRDefault="00141A46">
      <w:pPr>
        <w:pStyle w:val="1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606D00">
        <w:rPr>
          <w:rFonts w:ascii="標楷體" w:eastAsia="標楷體" w:hAnsi="標楷體" w:hint="eastAsia"/>
          <w:b/>
          <w:sz w:val="30"/>
          <w:szCs w:val="30"/>
        </w:rPr>
        <w:t>鹿鳴</w:t>
      </w:r>
      <w:r>
        <w:rPr>
          <w:rFonts w:ascii="標楷體" w:eastAsia="標楷體" w:hAnsi="標楷體"/>
          <w:b/>
          <w:sz w:val="30"/>
          <w:szCs w:val="30"/>
        </w:rPr>
        <w:t>國民</w:t>
      </w:r>
      <w:r w:rsidR="00606D00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學年全民國防教育宣導教育活動資料紀錄表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E16E8C" w14:paraId="3B964BAA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B1E3E7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80F726" w14:textId="6F9D1B58" w:rsidR="00E16E8C" w:rsidRDefault="00606D00">
            <w:pPr>
              <w:pStyle w:val="1"/>
              <w:jc w:val="center"/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921</w:t>
            </w:r>
            <w:r>
              <w:rPr>
                <w:rFonts w:ascii="標楷體" w:eastAsia="標楷體" w:hAnsi="標楷體" w:hint="eastAsia"/>
                <w:sz w:val="36"/>
              </w:rPr>
              <w:t>地震防災演習</w:t>
            </w:r>
          </w:p>
        </w:tc>
      </w:tr>
      <w:tr w:rsidR="00E16E8C" w14:paraId="3A45826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E190F4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828C19" w14:textId="3B5D2796" w:rsidR="00E16E8C" w:rsidRDefault="00606D00">
            <w:pPr>
              <w:pStyle w:val="1"/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/>
                <w:color w:val="FF0000"/>
                <w:sz w:val="36"/>
              </w:rPr>
              <w:t>113/09/20</w:t>
            </w:r>
          </w:p>
        </w:tc>
      </w:tr>
      <w:tr w:rsidR="00E16E8C" w14:paraId="7D0D48B4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A8BC21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460A7E" w14:textId="3C6B89B3" w:rsidR="00E16E8C" w:rsidRDefault="00606D00">
            <w:pPr>
              <w:pStyle w:val="1"/>
              <w:jc w:val="center"/>
              <w:rPr>
                <w:rFonts w:eastAsia="華康隸書體W5(P)" w:hint="eastAsia"/>
                <w:sz w:val="36"/>
              </w:rPr>
            </w:pPr>
            <w:r w:rsidRPr="00606D00">
              <w:rPr>
                <w:rFonts w:ascii="標楷體" w:eastAsia="標楷體" w:hAnsi="標楷體" w:hint="eastAsia"/>
                <w:sz w:val="36"/>
              </w:rPr>
              <w:t>校長：許毅貞</w:t>
            </w:r>
          </w:p>
        </w:tc>
      </w:tr>
      <w:tr w:rsidR="00E16E8C" w14:paraId="107CC8F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AB25CB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D58EBA" w14:textId="46D960E5" w:rsidR="00E16E8C" w:rsidRDefault="00606D00" w:rsidP="00606D00">
            <w:pPr>
              <w:pStyle w:val="1"/>
              <w:jc w:val="center"/>
              <w:rPr>
                <w:rFonts w:eastAsia="華康隸書體W5(P)" w:hint="eastAsia"/>
                <w:sz w:val="36"/>
              </w:rPr>
            </w:pPr>
            <w:r w:rsidRPr="00606D00">
              <w:rPr>
                <w:rFonts w:ascii="標楷體" w:eastAsia="標楷體" w:hAnsi="標楷體" w:hint="eastAsia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D12EF8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03AFD2" w14:textId="1F805A5E" w:rsidR="00E16E8C" w:rsidRDefault="00606D00">
            <w:pPr>
              <w:pStyle w:val="1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694</w:t>
            </w:r>
          </w:p>
        </w:tc>
      </w:tr>
      <w:tr w:rsidR="00E16E8C" w14:paraId="49BCB101" w14:textId="77777777" w:rsidTr="00606D00">
        <w:trPr>
          <w:cantSplit/>
          <w:trHeight w:val="198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36254A" w14:textId="77777777" w:rsidR="00E16E8C" w:rsidRDefault="00141A46">
            <w:pPr>
              <w:pStyle w:val="1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6298F0" w14:textId="77777777" w:rsidR="00E16E8C" w:rsidRPr="00606D00" w:rsidRDefault="00606D00" w:rsidP="00606D00">
            <w:pPr>
              <w:pStyle w:val="1"/>
              <w:rPr>
                <w:rFonts w:ascii="標楷體" w:eastAsia="標楷體" w:hAnsi="標楷體" w:hint="eastAsia"/>
                <w:sz w:val="36"/>
              </w:rPr>
            </w:pPr>
            <w:r w:rsidRPr="00606D00">
              <w:rPr>
                <w:rFonts w:ascii="標楷體" w:eastAsia="標楷體" w:hAnsi="標楷體"/>
                <w:sz w:val="36"/>
              </w:rPr>
              <w:t>1.</w:t>
            </w:r>
            <w:r w:rsidRPr="00606D00">
              <w:rPr>
                <w:rFonts w:ascii="標楷體" w:eastAsia="標楷體" w:hAnsi="標楷體" w:hint="eastAsia"/>
                <w:sz w:val="36"/>
              </w:rPr>
              <w:t>地震三步驟：趴、掩、穩</w:t>
            </w:r>
          </w:p>
          <w:p w14:paraId="071C7500" w14:textId="77777777" w:rsidR="00606D00" w:rsidRPr="00606D00" w:rsidRDefault="00606D00" w:rsidP="00606D00">
            <w:pPr>
              <w:pStyle w:val="1"/>
              <w:rPr>
                <w:rFonts w:ascii="標楷體" w:eastAsia="標楷體" w:hAnsi="標楷體" w:hint="eastAsia"/>
                <w:sz w:val="36"/>
              </w:rPr>
            </w:pPr>
            <w:r w:rsidRPr="00606D00">
              <w:rPr>
                <w:rFonts w:ascii="標楷體" w:eastAsia="標楷體" w:hAnsi="標楷體"/>
                <w:sz w:val="36"/>
              </w:rPr>
              <w:t>2.</w:t>
            </w:r>
            <w:r w:rsidRPr="00606D00">
              <w:rPr>
                <w:rFonts w:ascii="標楷體" w:eastAsia="標楷體" w:hAnsi="標楷體" w:hint="eastAsia"/>
                <w:sz w:val="36"/>
              </w:rPr>
              <w:t>疏散行徑路線</w:t>
            </w:r>
          </w:p>
          <w:p w14:paraId="6E08C710" w14:textId="77777777" w:rsidR="00606D00" w:rsidRPr="00606D00" w:rsidRDefault="00606D00" w:rsidP="00606D00">
            <w:pPr>
              <w:pStyle w:val="1"/>
              <w:rPr>
                <w:rFonts w:ascii="標楷體" w:eastAsia="標楷體" w:hAnsi="標楷體" w:hint="eastAsia"/>
                <w:sz w:val="36"/>
              </w:rPr>
            </w:pPr>
            <w:r w:rsidRPr="00606D00">
              <w:rPr>
                <w:rFonts w:ascii="標楷體" w:eastAsia="標楷體" w:hAnsi="標楷體"/>
                <w:sz w:val="36"/>
              </w:rPr>
              <w:t>3.</w:t>
            </w:r>
            <w:r w:rsidRPr="00606D00">
              <w:rPr>
                <w:rFonts w:ascii="標楷體" w:eastAsia="標楷體" w:hAnsi="標楷體" w:hint="eastAsia"/>
                <w:sz w:val="36"/>
              </w:rPr>
              <w:t>傷員救治</w:t>
            </w:r>
          </w:p>
          <w:p w14:paraId="1FCB3C42" w14:textId="77777777" w:rsidR="00606D00" w:rsidRDefault="00606D00" w:rsidP="00606D00">
            <w:pPr>
              <w:pStyle w:val="1"/>
              <w:rPr>
                <w:rFonts w:ascii="標楷體" w:eastAsia="標楷體" w:hAnsi="標楷體"/>
                <w:sz w:val="36"/>
              </w:rPr>
            </w:pPr>
            <w:r w:rsidRPr="00606D00">
              <w:rPr>
                <w:rFonts w:ascii="標楷體" w:eastAsia="標楷體" w:hAnsi="標楷體"/>
                <w:sz w:val="36"/>
              </w:rPr>
              <w:t>4.</w:t>
            </w:r>
            <w:r w:rsidRPr="00606D00">
              <w:rPr>
                <w:rFonts w:ascii="標楷體" w:eastAsia="標楷體" w:hAnsi="標楷體" w:hint="eastAsia"/>
                <w:sz w:val="36"/>
              </w:rPr>
              <w:t>操場、多功能廣場清點人數</w:t>
            </w:r>
          </w:p>
          <w:p w14:paraId="1E4149E6" w14:textId="13DD1C55" w:rsidR="00907A5D" w:rsidRPr="00606D00" w:rsidRDefault="00907A5D" w:rsidP="00606D00">
            <w:pPr>
              <w:pStyle w:val="1"/>
              <w:rPr>
                <w:rFonts w:ascii="Calibri" w:eastAsia="Apple Color Emoji" w:hAnsi="Calibri" w:cs="Calibri" w:hint="eastAsia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5.</w:t>
            </w:r>
            <w:r>
              <w:rPr>
                <w:rFonts w:ascii="標楷體" w:eastAsia="標楷體" w:hAnsi="標楷體" w:hint="eastAsia"/>
                <w:sz w:val="36"/>
              </w:rPr>
              <w:t>校長致詞傳達正確防災理念</w:t>
            </w:r>
          </w:p>
        </w:tc>
      </w:tr>
      <w:tr w:rsidR="00E16E8C" w14:paraId="51DAFE64" w14:textId="77777777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DF52E5" w14:textId="77777777" w:rsidR="00E16E8C" w:rsidRDefault="00141A46">
            <w:pPr>
              <w:pStyle w:val="1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lastRenderedPageBreak/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F3242E" w14:textId="03BAA15C" w:rsidR="00BC11EE" w:rsidRDefault="00BC11EE" w:rsidP="00606D00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CF22F6" wp14:editId="2C9EF4C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70485</wp:posOffset>
                  </wp:positionV>
                  <wp:extent cx="2973705" cy="2231390"/>
                  <wp:effectExtent l="0" t="0" r="0" b="3810"/>
                  <wp:wrapNone/>
                  <wp:docPr id="6" name="圖片 6" descr="LINE_ALBUM_1130919_國際防災日預演_2501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E_ALBUM_1130919_國際防災日預演_2501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BFD553" w14:textId="26396A95" w:rsidR="00BC11EE" w:rsidRDefault="00BC11EE" w:rsidP="00606D00">
            <w:pPr>
              <w:pStyle w:val="1"/>
            </w:pPr>
          </w:p>
          <w:p w14:paraId="2767981C" w14:textId="104E7E75" w:rsidR="00BC11EE" w:rsidRDefault="00BC11EE" w:rsidP="00606D00">
            <w:pPr>
              <w:pStyle w:val="1"/>
            </w:pPr>
          </w:p>
          <w:p w14:paraId="4C434489" w14:textId="74999C18" w:rsidR="00BC11EE" w:rsidRDefault="00BC11EE" w:rsidP="00606D00">
            <w:pPr>
              <w:pStyle w:val="1"/>
            </w:pPr>
          </w:p>
          <w:p w14:paraId="4BA917DB" w14:textId="4A35A6DE" w:rsidR="00BC11EE" w:rsidRDefault="00BC11EE" w:rsidP="00606D00">
            <w:pPr>
              <w:pStyle w:val="1"/>
            </w:pPr>
          </w:p>
          <w:p w14:paraId="31050F77" w14:textId="36615C33" w:rsidR="00BC11EE" w:rsidRDefault="00BC11EE" w:rsidP="00606D00">
            <w:pPr>
              <w:pStyle w:val="1"/>
            </w:pPr>
          </w:p>
          <w:p w14:paraId="2A2F1914" w14:textId="70E9EA6F" w:rsidR="00BC11EE" w:rsidRDefault="00BC11EE" w:rsidP="00606D00">
            <w:pPr>
              <w:pStyle w:val="1"/>
            </w:pPr>
          </w:p>
          <w:p w14:paraId="6BE1EDBA" w14:textId="6F890845" w:rsidR="00BC11EE" w:rsidRDefault="00BC11EE" w:rsidP="00606D00">
            <w:pPr>
              <w:pStyle w:val="1"/>
            </w:pPr>
          </w:p>
          <w:p w14:paraId="5569F420" w14:textId="03AE5A10" w:rsidR="00BC11EE" w:rsidRDefault="00BC11EE" w:rsidP="00606D00">
            <w:pPr>
              <w:pStyle w:val="1"/>
            </w:pPr>
          </w:p>
          <w:p w14:paraId="5CC75DB1" w14:textId="19769684" w:rsidR="00BC11EE" w:rsidRDefault="00BC11EE" w:rsidP="00606D00">
            <w:pPr>
              <w:pStyle w:val="1"/>
            </w:pPr>
          </w:p>
          <w:p w14:paraId="676248FB" w14:textId="7A2823A7" w:rsidR="00BC11EE" w:rsidRDefault="00BC11EE" w:rsidP="00606D00">
            <w:pPr>
              <w:pStyle w:val="1"/>
            </w:pPr>
          </w:p>
          <w:p w14:paraId="4096C4C9" w14:textId="77777777" w:rsidR="00BC11EE" w:rsidRDefault="00BC11EE" w:rsidP="00606D00">
            <w:pPr>
              <w:pStyle w:val="1"/>
            </w:pPr>
          </w:p>
          <w:p w14:paraId="730839AB" w14:textId="35C07393" w:rsidR="00BC11EE" w:rsidRDefault="00BC11EE" w:rsidP="00606D00">
            <w:pPr>
              <w:pStyle w:val="1"/>
            </w:pPr>
          </w:p>
          <w:p w14:paraId="1D994F7B" w14:textId="3A05499E" w:rsidR="00BC11EE" w:rsidRDefault="009B0DFE" w:rsidP="00606D00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4605FE6" wp14:editId="69C1CF4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77470</wp:posOffset>
                  </wp:positionV>
                  <wp:extent cx="2966085" cy="1510665"/>
                  <wp:effectExtent l="0" t="0" r="5715" b="0"/>
                  <wp:wrapNone/>
                  <wp:docPr id="7" name="圖片 7" descr="LINE_ALBUM_1130919_國際防災日預演_2501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E_ALBUM_1130919_國際防災日預演_250120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06"/>
                          <a:stretch/>
                        </pic:blipFill>
                        <pic:spPr bwMode="auto">
                          <a:xfrm>
                            <a:off x="0" y="0"/>
                            <a:ext cx="296608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8AECFD" w14:textId="0C5BD4F4" w:rsidR="00BC11EE" w:rsidRDefault="00BC11EE" w:rsidP="00606D00">
            <w:pPr>
              <w:pStyle w:val="1"/>
            </w:pPr>
          </w:p>
          <w:p w14:paraId="75B26E70" w14:textId="35DFAF9D" w:rsidR="00BC11EE" w:rsidRDefault="00BC11EE" w:rsidP="00606D00">
            <w:pPr>
              <w:pStyle w:val="1"/>
            </w:pPr>
          </w:p>
          <w:p w14:paraId="5943B84B" w14:textId="0438E48E" w:rsidR="00BC11EE" w:rsidRDefault="00BC11EE" w:rsidP="00606D00">
            <w:pPr>
              <w:pStyle w:val="1"/>
            </w:pPr>
          </w:p>
          <w:p w14:paraId="16020DF5" w14:textId="332CEBBA" w:rsidR="00BC11EE" w:rsidRDefault="00BC11EE" w:rsidP="00606D00">
            <w:pPr>
              <w:pStyle w:val="1"/>
            </w:pPr>
          </w:p>
          <w:p w14:paraId="67DE3B61" w14:textId="02A04204" w:rsidR="00BC11EE" w:rsidRDefault="00BC11EE" w:rsidP="00606D00">
            <w:pPr>
              <w:pStyle w:val="1"/>
            </w:pPr>
          </w:p>
          <w:p w14:paraId="5398EE1A" w14:textId="2F04BDF7" w:rsidR="00BC11EE" w:rsidRDefault="00BC11EE" w:rsidP="00606D00">
            <w:pPr>
              <w:pStyle w:val="1"/>
            </w:pPr>
          </w:p>
          <w:p w14:paraId="2CF32A92" w14:textId="161A7512" w:rsidR="00BC11EE" w:rsidRDefault="00BC11EE" w:rsidP="00606D00">
            <w:pPr>
              <w:pStyle w:val="1"/>
            </w:pPr>
          </w:p>
          <w:p w14:paraId="07B4F5B0" w14:textId="339AD28E" w:rsidR="00BC11EE" w:rsidRDefault="00BC11EE" w:rsidP="00606D00">
            <w:pPr>
              <w:pStyle w:val="1"/>
            </w:pPr>
          </w:p>
          <w:p w14:paraId="444221D3" w14:textId="41A86DF1" w:rsidR="00BC11EE" w:rsidRDefault="009B0DFE" w:rsidP="00606D00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EB8B1D2" wp14:editId="29601E7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101600</wp:posOffset>
                  </wp:positionV>
                  <wp:extent cx="2980690" cy="1717040"/>
                  <wp:effectExtent l="0" t="0" r="0" b="10160"/>
                  <wp:wrapNone/>
                  <wp:docPr id="8" name="圖片 8" descr="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19"/>
                          <a:stretch/>
                        </pic:blipFill>
                        <pic:spPr bwMode="auto">
                          <a:xfrm>
                            <a:off x="0" y="0"/>
                            <a:ext cx="298069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88108" w14:textId="57E42867" w:rsidR="00BC11EE" w:rsidRDefault="00BC11EE" w:rsidP="00606D00">
            <w:pPr>
              <w:pStyle w:val="1"/>
            </w:pPr>
          </w:p>
          <w:p w14:paraId="1F1AE088" w14:textId="048A29A3" w:rsidR="00BC11EE" w:rsidRDefault="00BC11EE" w:rsidP="00606D00">
            <w:pPr>
              <w:pStyle w:val="1"/>
            </w:pPr>
          </w:p>
          <w:p w14:paraId="652485F7" w14:textId="124D215C" w:rsidR="00BC11EE" w:rsidRDefault="00BC11EE" w:rsidP="00606D00">
            <w:pPr>
              <w:pStyle w:val="1"/>
            </w:pPr>
          </w:p>
          <w:p w14:paraId="4534364A" w14:textId="6F5E8614" w:rsidR="00BC11EE" w:rsidRDefault="00BC11EE" w:rsidP="00606D00">
            <w:pPr>
              <w:pStyle w:val="1"/>
            </w:pPr>
          </w:p>
          <w:p w14:paraId="7F137B63" w14:textId="37284C2C" w:rsidR="00BC11EE" w:rsidRDefault="00BC11EE" w:rsidP="00606D00">
            <w:pPr>
              <w:pStyle w:val="1"/>
            </w:pPr>
          </w:p>
          <w:p w14:paraId="2971823F" w14:textId="7A4422C9" w:rsidR="00BC11EE" w:rsidRDefault="00BC11EE" w:rsidP="00606D00">
            <w:pPr>
              <w:pStyle w:val="1"/>
            </w:pPr>
          </w:p>
          <w:p w14:paraId="029E7957" w14:textId="692E18AA" w:rsidR="00BC11EE" w:rsidRDefault="00BC11EE" w:rsidP="00606D00">
            <w:pPr>
              <w:pStyle w:val="1"/>
            </w:pPr>
          </w:p>
          <w:p w14:paraId="13E7C673" w14:textId="15BD9899" w:rsidR="00E16E8C" w:rsidRDefault="00E16E8C" w:rsidP="00606D00">
            <w:pPr>
              <w:pStyle w:val="1"/>
            </w:pPr>
          </w:p>
          <w:p w14:paraId="3DB4DC34" w14:textId="4AD481C4" w:rsidR="00BC11EE" w:rsidRDefault="00BC11EE" w:rsidP="00606D00">
            <w:pPr>
              <w:pStyle w:val="1"/>
            </w:pPr>
          </w:p>
          <w:p w14:paraId="5E709A18" w14:textId="0AB6A3CA" w:rsidR="00BC11EE" w:rsidRDefault="00BC11EE" w:rsidP="00606D00">
            <w:pPr>
              <w:pStyle w:val="1"/>
            </w:pPr>
          </w:p>
          <w:p w14:paraId="20D47771" w14:textId="1BB638DA" w:rsidR="00BC11EE" w:rsidRDefault="002307EF" w:rsidP="00606D00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7507158" wp14:editId="2D3F679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5080</wp:posOffset>
                  </wp:positionV>
                  <wp:extent cx="3030220" cy="2783205"/>
                  <wp:effectExtent l="0" t="0" r="0" b="10795"/>
                  <wp:wrapNone/>
                  <wp:docPr id="9" name="圖片 9" descr="../Downloads/LINE_ALBUM_1130919_國際防災日預演_2501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ownloads/LINE_ALBUM_1130919_國際防災日預演_250120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65"/>
                          <a:stretch/>
                        </pic:blipFill>
                        <pic:spPr bwMode="auto">
                          <a:xfrm>
                            <a:off x="0" y="0"/>
                            <a:ext cx="303022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F6F309" w14:textId="75E1203B" w:rsidR="00BC11EE" w:rsidRDefault="00BC11EE" w:rsidP="00606D00">
            <w:pPr>
              <w:pStyle w:val="1"/>
            </w:pPr>
          </w:p>
          <w:p w14:paraId="49D65099" w14:textId="7D1E5470" w:rsidR="00BC11EE" w:rsidRDefault="00BC11EE" w:rsidP="00606D00">
            <w:pPr>
              <w:pStyle w:val="1"/>
            </w:pPr>
          </w:p>
          <w:p w14:paraId="3DDEDD7E" w14:textId="6A40264B" w:rsidR="00BC11EE" w:rsidRDefault="00BC11EE" w:rsidP="00606D00">
            <w:pPr>
              <w:pStyle w:val="1"/>
            </w:pPr>
          </w:p>
          <w:p w14:paraId="29E3F16F" w14:textId="62F2CDF5" w:rsidR="00BC11EE" w:rsidRDefault="00BC11EE" w:rsidP="00606D00">
            <w:pPr>
              <w:pStyle w:val="1"/>
            </w:pPr>
          </w:p>
          <w:p w14:paraId="28B1EDD1" w14:textId="7C70684A" w:rsidR="00BC11EE" w:rsidRDefault="00BC11EE" w:rsidP="00606D00">
            <w:pPr>
              <w:pStyle w:val="1"/>
            </w:pPr>
          </w:p>
          <w:p w14:paraId="4CFD3122" w14:textId="29803301" w:rsidR="00BC11EE" w:rsidRDefault="00BC11EE" w:rsidP="00606D00">
            <w:pPr>
              <w:pStyle w:val="1"/>
            </w:pPr>
          </w:p>
          <w:p w14:paraId="2852C6C3" w14:textId="3BC2F8FA" w:rsidR="00BC11EE" w:rsidRDefault="00BC11EE" w:rsidP="00606D00">
            <w:pPr>
              <w:pStyle w:val="1"/>
            </w:pPr>
          </w:p>
          <w:p w14:paraId="0A9FDF6A" w14:textId="67F44395" w:rsidR="00BC11EE" w:rsidRDefault="00BC11EE" w:rsidP="00606D00">
            <w:pPr>
              <w:pStyle w:val="1"/>
            </w:pPr>
          </w:p>
          <w:p w14:paraId="7802D62E" w14:textId="59365063" w:rsidR="009B0DFE" w:rsidRDefault="009B0DFE" w:rsidP="00606D00">
            <w:pPr>
              <w:pStyle w:val="1"/>
            </w:pPr>
          </w:p>
          <w:p w14:paraId="1FDFA4CA" w14:textId="57484AB3" w:rsidR="009B0DFE" w:rsidRDefault="009B0DFE" w:rsidP="00606D00">
            <w:pPr>
              <w:pStyle w:val="1"/>
            </w:pPr>
          </w:p>
          <w:p w14:paraId="61C19972" w14:textId="0D49130A" w:rsidR="009B0DFE" w:rsidRDefault="009B0DFE" w:rsidP="00606D00">
            <w:pPr>
              <w:pStyle w:val="1"/>
            </w:pPr>
          </w:p>
          <w:p w14:paraId="5B288FDE" w14:textId="3BDB0AC6" w:rsidR="009B0DFE" w:rsidRDefault="009B0DFE" w:rsidP="00606D00">
            <w:pPr>
              <w:pStyle w:val="1"/>
            </w:pPr>
          </w:p>
          <w:p w14:paraId="3E240F3D" w14:textId="2409EB46" w:rsidR="009B0DFE" w:rsidRDefault="009B0DFE" w:rsidP="00606D00">
            <w:pPr>
              <w:pStyle w:val="1"/>
            </w:pPr>
          </w:p>
          <w:p w14:paraId="08697DF7" w14:textId="4D3B0217" w:rsidR="009B0DFE" w:rsidRDefault="009B0DFE" w:rsidP="00606D00">
            <w:pPr>
              <w:pStyle w:val="1"/>
            </w:pPr>
          </w:p>
          <w:p w14:paraId="5212284C" w14:textId="77777777" w:rsidR="009B0DFE" w:rsidRDefault="009B0DFE" w:rsidP="00606D00">
            <w:pPr>
              <w:pStyle w:val="1"/>
            </w:pPr>
          </w:p>
          <w:p w14:paraId="207C0BBC" w14:textId="45F9352E" w:rsidR="00BC11EE" w:rsidRDefault="00BC11EE" w:rsidP="00606D00">
            <w:pPr>
              <w:pStyle w:val="1"/>
            </w:pPr>
          </w:p>
        </w:tc>
      </w:tr>
    </w:tbl>
    <w:p w14:paraId="595E2D06" w14:textId="2F6E37D4" w:rsidR="00E16E8C" w:rsidRDefault="00141A46">
      <w:pPr>
        <w:pStyle w:val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 </w:t>
      </w:r>
      <w:r w:rsidR="00F67131">
        <w:rPr>
          <w:rFonts w:ascii="標楷體" w:eastAsia="標楷體" w:hAnsi="標楷體" w:hint="eastAsia"/>
          <w:sz w:val="28"/>
          <w:szCs w:val="28"/>
        </w:rPr>
        <w:t>江宣怡</w:t>
      </w:r>
      <w:r>
        <w:rPr>
          <w:rFonts w:ascii="標楷體" w:eastAsia="標楷體" w:hAnsi="標楷體"/>
          <w:sz w:val="28"/>
          <w:szCs w:val="28"/>
        </w:rPr>
        <w:t xml:space="preserve">               單位主管：</w:t>
      </w:r>
      <w:r w:rsidR="002307EF">
        <w:rPr>
          <w:rFonts w:ascii="標楷體" w:eastAsia="標楷體" w:hAnsi="標楷體" w:hint="eastAsia"/>
          <w:sz w:val="28"/>
          <w:szCs w:val="28"/>
        </w:rPr>
        <w:t>謝淑琴</w:t>
      </w:r>
      <w:r>
        <w:rPr>
          <w:rFonts w:ascii="標楷體" w:eastAsia="標楷體" w:hAnsi="標楷體"/>
          <w:sz w:val="28"/>
          <w:szCs w:val="28"/>
        </w:rPr>
        <w:t xml:space="preserve">              校長：</w:t>
      </w:r>
      <w:r w:rsidR="002307EF">
        <w:rPr>
          <w:rFonts w:ascii="標楷體" w:eastAsia="標楷體" w:hAnsi="標楷體" w:hint="eastAsia"/>
          <w:sz w:val="28"/>
          <w:szCs w:val="28"/>
        </w:rPr>
        <w:t>許毅貞</w:t>
      </w:r>
      <w:r>
        <w:rPr>
          <w:rFonts w:ascii="標楷體" w:eastAsia="標楷體" w:hAnsi="標楷體"/>
          <w:sz w:val="28"/>
          <w:szCs w:val="28"/>
        </w:rPr>
        <w:t xml:space="preserve">          </w:t>
      </w:r>
    </w:p>
    <w:p w14:paraId="0CF23233" w14:textId="77777777" w:rsidR="00E16E8C" w:rsidRDefault="00141A46">
      <w:pPr>
        <w:pStyle w:val="1"/>
        <w:pageBreakBefore/>
      </w:pPr>
      <w:r>
        <w:rPr>
          <w:rStyle w:val="10"/>
          <w:rFonts w:ascii="PMingLiU" w:eastAsia="標楷體" w:hAnsi="PMingLiU"/>
          <w:b/>
          <w:sz w:val="28"/>
          <w:szCs w:val="28"/>
        </w:rPr>
        <w:lastRenderedPageBreak/>
        <w:t>附件二</w:t>
      </w:r>
      <w:r>
        <w:rPr>
          <w:rStyle w:val="10"/>
          <w:rFonts w:ascii="PMingLiU" w:eastAsia="標楷體" w:hAnsi="PMingLiU"/>
          <w:b/>
          <w:sz w:val="28"/>
          <w:szCs w:val="28"/>
        </w:rPr>
        <w:t xml:space="preserve">-3  </w:t>
      </w:r>
      <w:r>
        <w:rPr>
          <w:rStyle w:val="10"/>
          <w:rFonts w:ascii="PMingLiU" w:eastAsia="標楷體" w:hAnsi="PMingLiU"/>
          <w:b/>
          <w:sz w:val="20"/>
          <w:szCs w:val="20"/>
        </w:rPr>
        <w:t>(</w:t>
      </w:r>
      <w:r>
        <w:rPr>
          <w:rStyle w:val="10"/>
          <w:rFonts w:ascii="PMingLiU" w:eastAsia="標楷體" w:hAnsi="PMingLiU"/>
          <w:b/>
          <w:sz w:val="20"/>
          <w:szCs w:val="20"/>
        </w:rPr>
        <w:t>至少三項活動，一為配合全民國防教育日，一為防空演習，另一為平時宣導</w:t>
      </w:r>
      <w:r>
        <w:rPr>
          <w:rStyle w:val="10"/>
          <w:rFonts w:ascii="PMingLiU" w:eastAsia="標楷體" w:hAnsi="PMingLiU"/>
          <w:b/>
          <w:sz w:val="20"/>
          <w:szCs w:val="20"/>
        </w:rPr>
        <w:t>)</w:t>
      </w:r>
    </w:p>
    <w:p w14:paraId="427C7B09" w14:textId="5E1EDAED" w:rsidR="00E16E8C" w:rsidRDefault="00141A46">
      <w:pPr>
        <w:pStyle w:val="1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2307EF">
        <w:rPr>
          <w:rFonts w:ascii="標楷體" w:eastAsia="標楷體" w:hAnsi="標楷體" w:hint="eastAsia"/>
          <w:b/>
          <w:sz w:val="30"/>
          <w:szCs w:val="30"/>
        </w:rPr>
        <w:t>鹿鳴</w:t>
      </w:r>
      <w:r>
        <w:rPr>
          <w:rFonts w:ascii="標楷體" w:eastAsia="標楷體" w:hAnsi="標楷體"/>
          <w:b/>
          <w:sz w:val="30"/>
          <w:szCs w:val="30"/>
        </w:rPr>
        <w:t>國民</w:t>
      </w:r>
      <w:r w:rsidR="002307EF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學年全民國防教育宣導教育活動資料紀錄表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E16E8C" w14:paraId="68466AC3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88DE10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BBE4D3" w14:textId="4F370014" w:rsidR="00E16E8C" w:rsidRDefault="002307EF" w:rsidP="002307EF">
            <w:pPr>
              <w:pStyle w:val="1"/>
              <w:jc w:val="center"/>
              <w:rPr>
                <w:rFonts w:eastAsia="華康隸書體W5(P)" w:hint="eastAsia"/>
                <w:sz w:val="36"/>
              </w:rPr>
            </w:pPr>
            <w:r w:rsidRPr="002307EF">
              <w:rPr>
                <w:rFonts w:ascii="標楷體" w:eastAsia="標楷體" w:hAnsi="標楷體" w:hint="eastAsia"/>
                <w:b/>
                <w:sz w:val="30"/>
                <w:szCs w:val="30"/>
              </w:rPr>
              <w:t>教室佈置創意比賽</w:t>
            </w:r>
          </w:p>
        </w:tc>
      </w:tr>
      <w:tr w:rsidR="00E16E8C" w14:paraId="7397BC0D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7A9B32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A0BDA2" w14:textId="1B19772D" w:rsidR="00E16E8C" w:rsidRDefault="002307EF">
            <w:pPr>
              <w:pStyle w:val="1"/>
              <w:jc w:val="center"/>
              <w:rPr>
                <w:rFonts w:ascii="標楷體" w:eastAsia="標楷體" w:hAnsi="標楷體" w:hint="eastAsia"/>
                <w:color w:val="FF0000"/>
                <w:sz w:val="36"/>
              </w:rPr>
            </w:pPr>
            <w:r>
              <w:rPr>
                <w:rFonts w:ascii="標楷體" w:eastAsia="標楷體" w:hAnsi="標楷體"/>
                <w:color w:val="FF0000"/>
                <w:sz w:val="36"/>
              </w:rPr>
              <w:t>9~11</w:t>
            </w:r>
            <w:r>
              <w:rPr>
                <w:rFonts w:ascii="標楷體" w:eastAsia="標楷體" w:hAnsi="標楷體" w:hint="eastAsia"/>
                <w:color w:val="FF0000"/>
                <w:sz w:val="36"/>
              </w:rPr>
              <w:t>月</w:t>
            </w:r>
          </w:p>
        </w:tc>
      </w:tr>
      <w:tr w:rsidR="00E16E8C" w14:paraId="5E586F27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163483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E94DBF" w14:textId="330F52FA" w:rsidR="00E16E8C" w:rsidRDefault="002307EF">
            <w:pPr>
              <w:pStyle w:val="1"/>
              <w:jc w:val="center"/>
              <w:rPr>
                <w:rFonts w:eastAsia="華康隸書體W5(P)" w:hint="eastAsia"/>
                <w:sz w:val="36"/>
              </w:rPr>
            </w:pPr>
            <w:r w:rsidRPr="002307EF">
              <w:rPr>
                <w:rFonts w:ascii="標楷體" w:eastAsia="標楷體" w:hAnsi="標楷體" w:hint="eastAsia"/>
                <w:b/>
                <w:sz w:val="30"/>
                <w:szCs w:val="30"/>
              </w:rPr>
              <w:t>江宣怡組長</w:t>
            </w:r>
          </w:p>
        </w:tc>
      </w:tr>
      <w:tr w:rsidR="00E16E8C" w14:paraId="719E0DD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AD120C" w14:textId="77777777" w:rsidR="00E16E8C" w:rsidRDefault="00141A46">
            <w:pPr>
              <w:pStyle w:val="1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79A18E5" w14:textId="087CDB78" w:rsidR="00E16E8C" w:rsidRDefault="002307EF" w:rsidP="002307EF">
            <w:pPr>
              <w:pStyle w:val="1"/>
              <w:jc w:val="center"/>
              <w:rPr>
                <w:rFonts w:eastAsia="華康隸書體W5(P)" w:hint="eastAsia"/>
                <w:sz w:val="36"/>
              </w:rPr>
            </w:pPr>
            <w:r w:rsidRPr="002307EF">
              <w:rPr>
                <w:rFonts w:ascii="標楷體" w:eastAsia="標楷體" w:hAnsi="標楷體" w:hint="eastAsia"/>
                <w:b/>
                <w:sz w:val="30"/>
                <w:szCs w:val="30"/>
              </w:rPr>
              <w:t>七～九年級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B9EE6D" w14:textId="77777777" w:rsidR="00E16E8C" w:rsidRDefault="00141A46">
            <w:pPr>
              <w:pStyle w:val="1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FC7EED" w14:textId="38FC3049" w:rsidR="00E16E8C" w:rsidRDefault="002307EF">
            <w:pPr>
              <w:pStyle w:val="1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627</w:t>
            </w:r>
          </w:p>
        </w:tc>
      </w:tr>
      <w:tr w:rsidR="00E16E8C" w:rsidRPr="001E53EB" w14:paraId="2DF48F6D" w14:textId="77777777" w:rsidTr="00AD68CD">
        <w:trPr>
          <w:cantSplit/>
          <w:trHeight w:val="23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858603" w14:textId="77777777" w:rsidR="00E16E8C" w:rsidRDefault="00141A46">
            <w:pPr>
              <w:pStyle w:val="1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72FA2E" w14:textId="484F32E2" w:rsidR="00E16E8C" w:rsidRPr="00AD68CD" w:rsidRDefault="001E53EB" w:rsidP="00D24DB2">
            <w:pPr>
              <w:pStyle w:val="1"/>
              <w:rPr>
                <w:rFonts w:eastAsia="華康隸書體W5(P)" w:hint="eastAsia"/>
                <w:sz w:val="36"/>
              </w:rPr>
            </w:pPr>
            <w:r w:rsidRPr="00D24DB2">
              <w:rPr>
                <w:rFonts w:ascii="標楷體" w:eastAsia="標楷體" w:hAnsi="標楷體"/>
                <w:b/>
                <w:sz w:val="30"/>
                <w:szCs w:val="30"/>
              </w:rPr>
              <w:t>1.</w:t>
            </w:r>
            <w:r w:rsidRPr="00D24DB2">
              <w:rPr>
                <w:rFonts w:ascii="標楷體" w:eastAsia="標楷體" w:hAnsi="標楷體" w:hint="eastAsia"/>
                <w:b/>
                <w:sz w:val="30"/>
                <w:szCs w:val="30"/>
              </w:rPr>
              <w:t>透過教室佈置，使學生在潛移默化中</w:t>
            </w:r>
            <w:r w:rsidR="00AD68CD" w:rsidRPr="00D24DB2">
              <w:rPr>
                <w:rFonts w:ascii="標楷體" w:eastAsia="標楷體" w:hAnsi="標楷體" w:hint="eastAsia"/>
                <w:b/>
                <w:sz w:val="30"/>
                <w:szCs w:val="30"/>
              </w:rPr>
              <w:t>了解防災、國防的重要性。</w:t>
            </w:r>
            <w:r w:rsidR="00AD68CD">
              <w:rPr>
                <w:rFonts w:eastAsia="華康隸書體W5(P)" w:hint="eastAsia"/>
                <w:sz w:val="36"/>
              </w:rPr>
              <w:br/>
            </w:r>
          </w:p>
        </w:tc>
      </w:tr>
      <w:tr w:rsidR="00E16E8C" w14:paraId="5BA08350" w14:textId="77777777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2F24D6" w14:textId="725A08DA" w:rsidR="00E16E8C" w:rsidRDefault="00141A46">
            <w:pPr>
              <w:pStyle w:val="1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8C6238" w14:textId="2BEEB65F" w:rsidR="00D24DB2" w:rsidRDefault="00D24DB2">
            <w:pPr>
              <w:pStyle w:val="1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 wp14:anchorId="44A4E652" wp14:editId="76B3E98D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53975</wp:posOffset>
                  </wp:positionV>
                  <wp:extent cx="2067560" cy="2879090"/>
                  <wp:effectExtent l="0" t="0" r="0" b="0"/>
                  <wp:wrapNone/>
                  <wp:docPr id="12" name="圖片 12" descr="LINE_ALBUM_113學年度教室佈置（圖書角）_2501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NE_ALBUM_113學年度教室佈置（圖書角）_250120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2" t="19725" r="37113"/>
                          <a:stretch/>
                        </pic:blipFill>
                        <pic:spPr bwMode="auto">
                          <a:xfrm>
                            <a:off x="0" y="0"/>
                            <a:ext cx="2067560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  <w:sz w:val="36"/>
              </w:rPr>
              <w:drawing>
                <wp:anchor distT="0" distB="0" distL="114300" distR="114300" simplePos="0" relativeHeight="251665408" behindDoc="0" locked="0" layoutInCell="1" allowOverlap="1" wp14:anchorId="336B1CF2" wp14:editId="7FD71CF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53975</wp:posOffset>
                  </wp:positionV>
                  <wp:extent cx="1945005" cy="2879090"/>
                  <wp:effectExtent l="0" t="0" r="10795" b="0"/>
                  <wp:wrapNone/>
                  <wp:docPr id="10" name="圖片 10" descr="LINE_ALBUM_113學年度教室佈置（圖書角）_2501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NE_ALBUM_113學年度教室佈置（圖書角）_2501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0E5F7" w14:textId="073153CE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2CA33CF4" w14:textId="5B6B40C4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D6618D0" w14:textId="593EE9B8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20D29192" w14:textId="208A058F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492755BF" w14:textId="5A04DF90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51153B6" w14:textId="75907A89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4C51FFF" w14:textId="0E868155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96939EE" w14:textId="77777777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74E00D17" w14:textId="77777777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52631CF2" w14:textId="13B8A39B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3F5A57D7" w14:textId="77777777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7E8AA7A" w14:textId="77777777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3E0B5DC" w14:textId="77777777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5EAD5A7D" w14:textId="25CA5D0F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3B7555A3" w14:textId="5418561D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F631B18" w14:textId="6C36C215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38132922" w14:textId="0BC08A68" w:rsidR="00D24DB2" w:rsidRDefault="00D24DB2">
            <w:pPr>
              <w:pStyle w:val="1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57D23319" wp14:editId="06969A29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64135</wp:posOffset>
                  </wp:positionV>
                  <wp:extent cx="3084195" cy="2314575"/>
                  <wp:effectExtent l="0" t="0" r="0" b="0"/>
                  <wp:wrapNone/>
                  <wp:docPr id="11" name="圖片 11" descr="LINE_ALBUM_113學年度教室佈置（圖書角）_2501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NE_ALBUM_113學年度教室佈置（圖書角）_2501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1DC6C8" w14:textId="5855CB94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D370FA4" w14:textId="757B4266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645FB5DB" w14:textId="11E1C71D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4864CDFD" w14:textId="57E3963A" w:rsidR="00D24DB2" w:rsidRDefault="00D24DB2" w:rsidP="00D24DB2">
            <w:pPr>
              <w:pStyle w:val="1"/>
              <w:rPr>
                <w:rFonts w:hint="eastAsia"/>
              </w:rPr>
            </w:pPr>
          </w:p>
          <w:p w14:paraId="5B5FC0CB" w14:textId="133B878D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374194C" w14:textId="37CD3025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7FB1B27" w14:textId="715B5F0E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74D76E5" w14:textId="77777777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1D6ECDC" w14:textId="2943385B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7D497A34" w14:textId="1EEAC94E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06E20545" w14:textId="078D9419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27F0DC98" w14:textId="580E781C" w:rsidR="00D24DB2" w:rsidRDefault="00D24DB2">
            <w:pPr>
              <w:pStyle w:val="1"/>
              <w:jc w:val="center"/>
              <w:rPr>
                <w:rFonts w:hint="eastAsia"/>
              </w:rPr>
            </w:pPr>
          </w:p>
          <w:p w14:paraId="1DA4F039" w14:textId="52DFB252" w:rsidR="00E16E8C" w:rsidRDefault="00E16E8C">
            <w:pPr>
              <w:pStyle w:val="1"/>
              <w:jc w:val="center"/>
            </w:pPr>
          </w:p>
        </w:tc>
      </w:tr>
    </w:tbl>
    <w:p w14:paraId="51C567F1" w14:textId="5BD4E373" w:rsidR="00E16E8C" w:rsidRPr="00D24DB2" w:rsidRDefault="00141A46">
      <w:pPr>
        <w:pStyle w:val="1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D24DB2">
        <w:rPr>
          <w:rFonts w:ascii="標楷體" w:eastAsia="標楷體" w:hAnsi="標楷體" w:hint="eastAsia"/>
          <w:sz w:val="28"/>
          <w:szCs w:val="28"/>
        </w:rPr>
        <w:t>江宣怡</w:t>
      </w:r>
      <w:r>
        <w:rPr>
          <w:rFonts w:ascii="標楷體" w:eastAsia="標楷體" w:hAnsi="標楷體"/>
          <w:sz w:val="28"/>
          <w:szCs w:val="28"/>
        </w:rPr>
        <w:t xml:space="preserve">                單位主管： </w:t>
      </w:r>
      <w:r w:rsidR="00D24DB2">
        <w:rPr>
          <w:rFonts w:ascii="標楷體" w:eastAsia="標楷體" w:hAnsi="標楷體" w:hint="eastAsia"/>
          <w:sz w:val="28"/>
          <w:szCs w:val="28"/>
        </w:rPr>
        <w:t>謝淑琴</w:t>
      </w:r>
      <w:r>
        <w:rPr>
          <w:rFonts w:ascii="標楷體" w:eastAsia="標楷體" w:hAnsi="標楷體"/>
          <w:sz w:val="28"/>
          <w:szCs w:val="28"/>
        </w:rPr>
        <w:t xml:space="preserve">             校長：</w:t>
      </w:r>
      <w:r w:rsidR="00D24DB2">
        <w:rPr>
          <w:rFonts w:ascii="標楷體" w:eastAsia="標楷體" w:hAnsi="標楷體" w:hint="eastAsia"/>
          <w:sz w:val="28"/>
          <w:szCs w:val="28"/>
        </w:rPr>
        <w:t>許毅貞</w:t>
      </w:r>
      <w:r>
        <w:rPr>
          <w:rFonts w:ascii="標楷體" w:eastAsia="標楷體" w:hAnsi="標楷體"/>
          <w:sz w:val="28"/>
          <w:szCs w:val="28"/>
        </w:rPr>
        <w:t xml:space="preserve">      </w:t>
      </w:r>
      <w:bookmarkStart w:id="0" w:name="_GoBack"/>
      <w:bookmarkEnd w:id="0"/>
    </w:p>
    <w:sectPr w:rsidR="00E16E8C" w:rsidRPr="00D24DB2">
      <w:footerReference w:type="default" r:id="rId16"/>
      <w:pgSz w:w="11906" w:h="16838"/>
      <w:pgMar w:top="1134" w:right="1588" w:bottom="1134" w:left="1588" w:header="851" w:footer="794" w:gutter="0"/>
      <w:cols w:space="720"/>
      <w:docGrid w:type="lines" w:linePitch="42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51BC5" w14:textId="77777777" w:rsidR="007670CF" w:rsidRDefault="007670CF">
      <w:r>
        <w:separator/>
      </w:r>
    </w:p>
  </w:endnote>
  <w:endnote w:type="continuationSeparator" w:id="0">
    <w:p w14:paraId="10DFF7FC" w14:textId="77777777" w:rsidR="007670CF" w:rsidRDefault="00767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華康隸書體W5(P)">
    <w:charset w:val="88"/>
    <w:family w:val="auto"/>
    <w:pitch w:val="variable"/>
    <w:sig w:usb0="800002E3" w:usb1="3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0CC97" w14:textId="77777777" w:rsidR="00141A46" w:rsidRDefault="00141A46">
    <w:pPr>
      <w:pStyle w:val="12"/>
      <w:jc w:val="center"/>
    </w:pP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D24DB2">
      <w:rPr>
        <w:rStyle w:val="10"/>
        <w:noProof/>
        <w:lang w:val="zh-TW"/>
      </w:rPr>
      <w:t>4</w:t>
    </w:r>
    <w:r>
      <w:rPr>
        <w:rStyle w:val="10"/>
        <w:lang w:val="zh-TW"/>
      </w:rPr>
      <w:fldChar w:fldCharType="end"/>
    </w:r>
  </w:p>
  <w:p w14:paraId="6BB5933F" w14:textId="77777777" w:rsidR="00141A46" w:rsidRDefault="00141A46">
    <w:pPr>
      <w:pStyle w:val="1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D9DE1" w14:textId="77777777" w:rsidR="007670CF" w:rsidRDefault="007670CF">
      <w:r>
        <w:rPr>
          <w:color w:val="000000"/>
        </w:rPr>
        <w:separator/>
      </w:r>
    </w:p>
  </w:footnote>
  <w:footnote w:type="continuationSeparator" w:id="0">
    <w:p w14:paraId="3F307D86" w14:textId="77777777" w:rsidR="007670CF" w:rsidRDefault="007670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bordersDoNotSurroundHeader/>
  <w:bordersDoNotSurroundFooter/>
  <w:hideSpellingErrors/>
  <w:hideGrammaticalErrors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E8C"/>
    <w:rsid w:val="00141A46"/>
    <w:rsid w:val="001E53EB"/>
    <w:rsid w:val="002307EF"/>
    <w:rsid w:val="00524315"/>
    <w:rsid w:val="00606D00"/>
    <w:rsid w:val="007670CF"/>
    <w:rsid w:val="00907A5D"/>
    <w:rsid w:val="009B0DFE"/>
    <w:rsid w:val="009C4E6D"/>
    <w:rsid w:val="00AD68CD"/>
    <w:rsid w:val="00BC11EE"/>
    <w:rsid w:val="00D24DB2"/>
    <w:rsid w:val="00DA22DE"/>
    <w:rsid w:val="00E16E8C"/>
    <w:rsid w:val="00E9149E"/>
    <w:rsid w:val="00F67131"/>
    <w:rsid w:val="00FA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F410B"/>
  <w15:docId w15:val="{729EFDFA-C225-4C93-A5AD-A33B0B21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pPr>
      <w:widowControl w:val="0"/>
      <w:suppressAutoHyphens/>
    </w:pPr>
    <w:rPr>
      <w:kern w:val="3"/>
      <w:sz w:val="24"/>
      <w:szCs w:val="24"/>
    </w:rPr>
  </w:style>
  <w:style w:type="character" w:customStyle="1" w:styleId="10">
    <w:name w:val="預設段落字型1"/>
  </w:style>
  <w:style w:type="paragraph" w:customStyle="1" w:styleId="11">
    <w:name w:val="頁首1"/>
    <w:basedOn w:val="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3">
    <w:name w:val="頁首 字元"/>
    <w:rPr>
      <w:kern w:val="3"/>
    </w:rPr>
  </w:style>
  <w:style w:type="paragraph" w:customStyle="1" w:styleId="12">
    <w:name w:val="頁尾1"/>
    <w:basedOn w:val="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rPr>
      <w:kern w:val="3"/>
    </w:rPr>
  </w:style>
  <w:style w:type="paragraph" w:customStyle="1" w:styleId="13">
    <w:name w:val="註解方塊文字1"/>
    <w:basedOn w:val="1"/>
    <w:rPr>
      <w:rFonts w:ascii="Cambria" w:hAnsi="Cambria"/>
      <w:sz w:val="18"/>
      <w:szCs w:val="18"/>
    </w:rPr>
  </w:style>
  <w:style w:type="character" w:customStyle="1" w:styleId="a5">
    <w:name w:val="註解方塊文字 字元"/>
    <w:rPr>
      <w:rFonts w:ascii="Cambria" w:eastAsia="PMingLiU" w:hAnsi="Cambria" w:cs="Times New Roman"/>
      <w:kern w:val="3"/>
      <w:sz w:val="18"/>
      <w:szCs w:val="18"/>
    </w:rPr>
  </w:style>
  <w:style w:type="character" w:customStyle="1" w:styleId="14">
    <w:name w:val="超連結1"/>
    <w:rPr>
      <w:color w:val="0000FF"/>
      <w:u w:val="single"/>
    </w:rPr>
  </w:style>
  <w:style w:type="character" w:customStyle="1" w:styleId="15">
    <w:name w:val="已查閱的超連結1"/>
    <w:rPr>
      <w:color w:val="800080"/>
      <w:u w:val="single"/>
    </w:rPr>
  </w:style>
  <w:style w:type="character" w:customStyle="1" w:styleId="a6">
    <w:name w:val="未解析的提及項目"/>
    <w:rPr>
      <w:color w:val="605E5C"/>
      <w:shd w:val="clear" w:color="auto" w:fill="E1DFDD"/>
    </w:rPr>
  </w:style>
  <w:style w:type="paragraph" w:styleId="a7">
    <w:name w:val="footer"/>
    <w:basedOn w:val="a"/>
    <w:link w:val="16"/>
    <w:uiPriority w:val="99"/>
    <w:unhideWhenUsed/>
    <w:pPr>
      <w:tabs>
        <w:tab w:val="center" w:pos="4680"/>
        <w:tab w:val="right" w:pos="9360"/>
      </w:tabs>
    </w:pPr>
  </w:style>
  <w:style w:type="character" w:customStyle="1" w:styleId="16">
    <w:name w:val="頁尾 字元1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129</Words>
  <Characters>739</Characters>
  <Application>Microsoft Macintosh Word</Application>
  <DocSecurity>0</DocSecurity>
  <Lines>6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訂定「臺北縣政府推動『全民國防教育法』作業實施計畫」</vt:lpstr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Microsoft Office 使用者</cp:lastModifiedBy>
  <cp:revision>3</cp:revision>
  <cp:lastPrinted>2025-01-20T06:43:00Z</cp:lastPrinted>
  <dcterms:created xsi:type="dcterms:W3CDTF">2025-01-20T06:43:00Z</dcterms:created>
  <dcterms:modified xsi:type="dcterms:W3CDTF">2025-01-20T06:43:00Z</dcterms:modified>
</cp:coreProperties>
</file>